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092B56" w14:textId="77777777" w:rsidR="00C81337" w:rsidRDefault="00864C84">
      <w:pPr>
        <w:pStyle w:val="Standard"/>
        <w:spacing w:after="120"/>
        <w:rPr>
          <w:b/>
          <w:u w:val="single"/>
        </w:rPr>
      </w:pPr>
      <w:r>
        <w:rPr>
          <w:b/>
          <w:u w:val="single"/>
        </w:rPr>
        <w:t xml:space="preserve">Urineonderzoek. We willen u graag goed helpen. </w:t>
      </w:r>
    </w:p>
    <w:p w14:paraId="7CD07BFF" w14:textId="77777777" w:rsidR="00C81337" w:rsidRDefault="00864C84">
      <w:pPr>
        <w:pStyle w:val="Standard"/>
        <w:spacing w:after="120"/>
        <w:rPr>
          <w:b/>
          <w:u w:val="single"/>
        </w:rPr>
      </w:pPr>
      <w:r>
        <w:rPr>
          <w:b/>
          <w:u w:val="single"/>
        </w:rPr>
        <w:t>Wilt u deze vragen invullen en aankruisen wat voor u van toepassing is?</w:t>
      </w:r>
    </w:p>
    <w:p w14:paraId="6531EC35" w14:textId="77777777" w:rsidR="00C81337" w:rsidRDefault="00864C84">
      <w:pPr>
        <w:pStyle w:val="Standard"/>
        <w:spacing w:after="120"/>
        <w:rPr>
          <w:i/>
        </w:rPr>
      </w:pPr>
      <w:r>
        <w:rPr>
          <w:i/>
        </w:rPr>
        <w:t xml:space="preserve">Naam: </w:t>
      </w:r>
      <w:r>
        <w:rPr>
          <w:i/>
        </w:rPr>
        <w:t xml:space="preserve">                                                                Aantal uur geleden urine opgevangen:  ……… uur</w:t>
      </w:r>
      <w:r>
        <w:rPr>
          <w:i/>
        </w:rPr>
        <w:br/>
      </w:r>
      <w:r>
        <w:rPr>
          <w:i/>
        </w:rPr>
        <w:t>Geboortedatum:                                                 Hoe lang buiten de koelkast gestaan:  ……….uur</w:t>
      </w:r>
      <w:r>
        <w:rPr>
          <w:i/>
        </w:rPr>
        <w:br/>
      </w:r>
      <w:r>
        <w:rPr>
          <w:i/>
        </w:rPr>
        <w:t xml:space="preserve">Telefoonnummer:                      </w:t>
      </w:r>
      <w:r>
        <w:rPr>
          <w:i/>
        </w:rPr>
        <w:t xml:space="preserve">                         Ochtendurine:   ja / nee             Katheter: ja/nee</w:t>
      </w:r>
    </w:p>
    <w:p w14:paraId="473F8FC9" w14:textId="77777777" w:rsidR="00C81337" w:rsidRDefault="00C81337">
      <w:pPr>
        <w:pStyle w:val="Standard"/>
        <w:spacing w:after="120"/>
        <w:rPr>
          <w:u w:val="single"/>
        </w:rPr>
      </w:pPr>
    </w:p>
    <w:p w14:paraId="6C7BE663" w14:textId="77777777" w:rsidR="00C81337" w:rsidRDefault="00864C84">
      <w:pPr>
        <w:pStyle w:val="Standard"/>
        <w:spacing w:after="120"/>
        <w:rPr>
          <w:u w:val="single"/>
        </w:rPr>
      </w:pPr>
      <w:r>
        <w:rPr>
          <w:u w:val="single"/>
        </w:rPr>
        <w:t>Reden urineonderzoek:</w:t>
      </w:r>
    </w:p>
    <w:p w14:paraId="68425208" w14:textId="77777777" w:rsidR="00C81337" w:rsidRDefault="00864C84">
      <w:pPr>
        <w:pStyle w:val="Lijstalinea"/>
        <w:numPr>
          <w:ilvl w:val="0"/>
          <w:numId w:val="5"/>
        </w:numPr>
        <w:spacing w:after="120"/>
      </w:pPr>
      <w:r>
        <w:t>U denkt een blaasontsteking te hebben</w:t>
      </w:r>
    </w:p>
    <w:p w14:paraId="5351F6AA" w14:textId="77777777" w:rsidR="00C81337" w:rsidRDefault="00864C84">
      <w:pPr>
        <w:spacing w:after="120"/>
        <w:ind w:left="720" w:firstLine="698"/>
      </w:pPr>
      <w:r>
        <w:t xml:space="preserve">-   Hoelang klachten:.....................................................  </w:t>
      </w:r>
    </w:p>
    <w:p w14:paraId="0A70B7F8" w14:textId="77777777" w:rsidR="00C81337" w:rsidRDefault="00864C84">
      <w:pPr>
        <w:pStyle w:val="Lijstalinea"/>
        <w:numPr>
          <w:ilvl w:val="1"/>
          <w:numId w:val="1"/>
        </w:numPr>
        <w:spacing w:after="120"/>
      </w:pPr>
      <w:r>
        <w:t>U herkent de klachten van eerdere blaas</w:t>
      </w:r>
      <w:r>
        <w:t>ontsteking</w:t>
      </w:r>
    </w:p>
    <w:p w14:paraId="214E6143" w14:textId="77777777" w:rsidR="00C81337" w:rsidRDefault="00864C84">
      <w:pPr>
        <w:pStyle w:val="Lijstalinea"/>
        <w:numPr>
          <w:ilvl w:val="0"/>
          <w:numId w:val="1"/>
        </w:numPr>
        <w:spacing w:after="120"/>
      </w:pPr>
      <w:r>
        <w:t>Controle na kuur</w:t>
      </w:r>
    </w:p>
    <w:p w14:paraId="56F61BB5" w14:textId="77777777" w:rsidR="00C81337" w:rsidRDefault="00864C84">
      <w:pPr>
        <w:pStyle w:val="Lijstalinea"/>
        <w:numPr>
          <w:ilvl w:val="0"/>
          <w:numId w:val="1"/>
        </w:numPr>
        <w:spacing w:after="120"/>
      </w:pPr>
      <w:r>
        <w:t>U wilt onderzoek naar een geslachtsziekte (SOA)</w:t>
      </w:r>
    </w:p>
    <w:p w14:paraId="3A91DCD3" w14:textId="77777777" w:rsidR="00C81337" w:rsidRDefault="00C81337">
      <w:pPr>
        <w:pStyle w:val="Standard"/>
        <w:spacing w:after="120"/>
        <w:rPr>
          <w:u w:val="single"/>
        </w:rPr>
      </w:pPr>
    </w:p>
    <w:p w14:paraId="08D15DFA" w14:textId="77777777" w:rsidR="00C81337" w:rsidRDefault="00864C84">
      <w:pPr>
        <w:pStyle w:val="Standard"/>
        <w:spacing w:after="120"/>
        <w:rPr>
          <w:u w:val="single"/>
        </w:rPr>
      </w:pPr>
      <w:r>
        <w:rPr>
          <w:u w:val="single"/>
        </w:rPr>
        <w:t>Klachten:</w:t>
      </w:r>
    </w:p>
    <w:p w14:paraId="630EF2B2" w14:textId="77777777" w:rsidR="00C81337" w:rsidRDefault="00864C84">
      <w:pPr>
        <w:pStyle w:val="Lijstalinea"/>
        <w:numPr>
          <w:ilvl w:val="0"/>
          <w:numId w:val="6"/>
        </w:numPr>
        <w:spacing w:after="120"/>
      </w:pPr>
      <w:r>
        <w:t>Pijn bij plassen</w:t>
      </w:r>
    </w:p>
    <w:p w14:paraId="4F817D51" w14:textId="77777777" w:rsidR="00C81337" w:rsidRDefault="00864C84">
      <w:pPr>
        <w:pStyle w:val="Lijstalinea"/>
        <w:numPr>
          <w:ilvl w:val="0"/>
          <w:numId w:val="2"/>
        </w:numPr>
        <w:spacing w:after="120"/>
      </w:pPr>
      <w:r>
        <w:t>Branderig gevoel bij plassen</w:t>
      </w:r>
    </w:p>
    <w:p w14:paraId="35B1606C" w14:textId="77777777" w:rsidR="00C81337" w:rsidRDefault="00864C84">
      <w:pPr>
        <w:pStyle w:val="Lijstalinea"/>
        <w:numPr>
          <w:ilvl w:val="0"/>
          <w:numId w:val="2"/>
        </w:numPr>
        <w:spacing w:after="120"/>
      </w:pPr>
      <w:r>
        <w:t>Vaak plassen</w:t>
      </w:r>
    </w:p>
    <w:p w14:paraId="70CCDA76" w14:textId="77777777" w:rsidR="00C81337" w:rsidRDefault="00864C84">
      <w:pPr>
        <w:pStyle w:val="Lijstalinea"/>
        <w:numPr>
          <w:ilvl w:val="0"/>
          <w:numId w:val="2"/>
        </w:numPr>
        <w:spacing w:after="120"/>
      </w:pPr>
      <w:r>
        <w:t>Kleine beetjes</w:t>
      </w:r>
    </w:p>
    <w:p w14:paraId="7DE5C8CA" w14:textId="77777777" w:rsidR="00C81337" w:rsidRDefault="00864C84">
      <w:pPr>
        <w:pStyle w:val="Lijstalinea"/>
        <w:numPr>
          <w:ilvl w:val="0"/>
          <w:numId w:val="2"/>
        </w:numPr>
        <w:spacing w:after="120"/>
      </w:pPr>
      <w:r>
        <w:t>Loze aandrang</w:t>
      </w:r>
    </w:p>
    <w:p w14:paraId="7354EB2F" w14:textId="77777777" w:rsidR="00C81337" w:rsidRDefault="00864C84">
      <w:pPr>
        <w:pStyle w:val="Lijstalinea"/>
        <w:numPr>
          <w:ilvl w:val="0"/>
          <w:numId w:val="2"/>
        </w:numPr>
        <w:spacing w:after="120"/>
      </w:pPr>
      <w:r>
        <w:t>Koorts (temperatuur boven 38 graden)</w:t>
      </w:r>
    </w:p>
    <w:p w14:paraId="1BCF6961" w14:textId="77777777" w:rsidR="00C81337" w:rsidRDefault="00864C84">
      <w:pPr>
        <w:pStyle w:val="Lijstalinea"/>
        <w:numPr>
          <w:ilvl w:val="0"/>
          <w:numId w:val="2"/>
        </w:numPr>
        <w:spacing w:after="120"/>
      </w:pPr>
      <w:r>
        <w:t>Voelt u zich ziek</w:t>
      </w:r>
    </w:p>
    <w:p w14:paraId="7F0A7917" w14:textId="77777777" w:rsidR="00C81337" w:rsidRDefault="00864C84">
      <w:pPr>
        <w:pStyle w:val="Lijstalinea"/>
        <w:numPr>
          <w:ilvl w:val="0"/>
          <w:numId w:val="2"/>
        </w:numPr>
        <w:spacing w:after="120"/>
      </w:pPr>
      <w:r>
        <w:t>Pijn in de rug</w:t>
      </w:r>
    </w:p>
    <w:p w14:paraId="4FD452CD" w14:textId="77777777" w:rsidR="00C81337" w:rsidRDefault="00864C84">
      <w:pPr>
        <w:pStyle w:val="Lijstalinea"/>
        <w:numPr>
          <w:ilvl w:val="0"/>
          <w:numId w:val="2"/>
        </w:numPr>
        <w:spacing w:after="120"/>
      </w:pPr>
      <w:r>
        <w:t xml:space="preserve">Pijn in </w:t>
      </w:r>
      <w:r>
        <w:t>de onderbuik</w:t>
      </w:r>
    </w:p>
    <w:p w14:paraId="1F796E99" w14:textId="77777777" w:rsidR="00C81337" w:rsidRDefault="00864C84">
      <w:pPr>
        <w:pStyle w:val="Lijstalinea"/>
        <w:numPr>
          <w:ilvl w:val="0"/>
          <w:numId w:val="2"/>
        </w:numPr>
        <w:spacing w:after="120"/>
      </w:pPr>
      <w:r>
        <w:t>Pijn in de zij</w:t>
      </w:r>
    </w:p>
    <w:p w14:paraId="10949B2F" w14:textId="77777777" w:rsidR="00C81337" w:rsidRDefault="00864C84">
      <w:pPr>
        <w:pStyle w:val="Lijstalinea"/>
        <w:numPr>
          <w:ilvl w:val="0"/>
          <w:numId w:val="2"/>
        </w:numPr>
        <w:spacing w:after="120"/>
      </w:pPr>
      <w:r>
        <w:t xml:space="preserve">Ongewild urineverlies, zo ja wilt u daar een afspraak voor bij huisarts? …….  </w:t>
      </w:r>
    </w:p>
    <w:p w14:paraId="30120502" w14:textId="77777777" w:rsidR="00C81337" w:rsidRDefault="00C81337">
      <w:pPr>
        <w:pStyle w:val="Standard"/>
        <w:spacing w:after="120"/>
        <w:rPr>
          <w:u w:val="single"/>
        </w:rPr>
      </w:pPr>
    </w:p>
    <w:p w14:paraId="3E56FAA3" w14:textId="77777777" w:rsidR="00C81337" w:rsidRDefault="00864C84">
      <w:pPr>
        <w:pStyle w:val="Standard"/>
        <w:spacing w:after="120"/>
      </w:pPr>
      <w:r>
        <w:rPr>
          <w:u w:val="single"/>
        </w:rPr>
        <w:t>Vrouwen:</w:t>
      </w:r>
      <w:r>
        <w:t xml:space="preserve">                                                                                         </w:t>
      </w:r>
    </w:p>
    <w:p w14:paraId="29DA220C" w14:textId="77777777" w:rsidR="00C81337" w:rsidRDefault="00864C84">
      <w:pPr>
        <w:pStyle w:val="Lijstalinea"/>
        <w:numPr>
          <w:ilvl w:val="0"/>
          <w:numId w:val="7"/>
        </w:numPr>
        <w:spacing w:after="120"/>
      </w:pPr>
      <w:r>
        <w:t xml:space="preserve">Vaginale klachten of ongewone afscheiding         </w:t>
      </w:r>
      <w:r>
        <w:t xml:space="preserve">            </w:t>
      </w:r>
    </w:p>
    <w:p w14:paraId="3058F03D" w14:textId="77777777" w:rsidR="00C81337" w:rsidRDefault="00864C84">
      <w:pPr>
        <w:pStyle w:val="Lijstalinea"/>
        <w:numPr>
          <w:ilvl w:val="0"/>
          <w:numId w:val="8"/>
        </w:numPr>
        <w:spacing w:after="120"/>
      </w:pPr>
      <w:r>
        <w:t xml:space="preserve">Wat zijn de klachten:.....................................................                                    </w:t>
      </w:r>
    </w:p>
    <w:p w14:paraId="5F0531BE" w14:textId="77777777" w:rsidR="00C81337" w:rsidRDefault="00864C84">
      <w:pPr>
        <w:pStyle w:val="Lijstalinea"/>
        <w:numPr>
          <w:ilvl w:val="0"/>
          <w:numId w:val="9"/>
        </w:numPr>
        <w:spacing w:after="120"/>
      </w:pPr>
      <w:r>
        <w:t xml:space="preserve">U menstrueert nu                                                                  </w:t>
      </w:r>
    </w:p>
    <w:p w14:paraId="65524134" w14:textId="77777777" w:rsidR="00C81337" w:rsidRDefault="00864C84">
      <w:pPr>
        <w:pStyle w:val="Lijstalinea"/>
        <w:numPr>
          <w:ilvl w:val="0"/>
          <w:numId w:val="4"/>
        </w:numPr>
        <w:spacing w:after="120"/>
      </w:pPr>
      <w:r>
        <w:t>U bent zwanger …..........weken</w:t>
      </w:r>
    </w:p>
    <w:p w14:paraId="1F9C5969" w14:textId="77777777" w:rsidR="00C81337" w:rsidRDefault="00C81337">
      <w:pPr>
        <w:spacing w:after="120"/>
      </w:pPr>
    </w:p>
    <w:p w14:paraId="4C1ECBBD" w14:textId="77777777" w:rsidR="00C81337" w:rsidRDefault="00864C84">
      <w:pPr>
        <w:spacing w:after="120"/>
      </w:pPr>
      <w:r>
        <w:rPr>
          <w:u w:val="single"/>
        </w:rPr>
        <w:t>Mannen</w:t>
      </w:r>
      <w:r>
        <w:t>:</w:t>
      </w:r>
    </w:p>
    <w:p w14:paraId="547AED26" w14:textId="77777777" w:rsidR="00C81337" w:rsidRDefault="00864C84">
      <w:pPr>
        <w:pStyle w:val="Lijstalinea"/>
        <w:numPr>
          <w:ilvl w:val="0"/>
          <w:numId w:val="10"/>
        </w:numPr>
        <w:spacing w:after="120"/>
      </w:pPr>
      <w:r>
        <w:t>U hebt a</w:t>
      </w:r>
      <w:r>
        <w:t>fscheiding uit uw penis</w:t>
      </w:r>
    </w:p>
    <w:p w14:paraId="0AE89C55" w14:textId="77777777" w:rsidR="00C81337" w:rsidRDefault="00C81337">
      <w:pPr>
        <w:pStyle w:val="Lijstalinea"/>
        <w:spacing w:after="120"/>
        <w:ind w:left="0"/>
      </w:pPr>
    </w:p>
    <w:p w14:paraId="18C20DF9" w14:textId="77777777" w:rsidR="00C81337" w:rsidRDefault="00C81337">
      <w:pPr>
        <w:pStyle w:val="Lijstalinea"/>
        <w:spacing w:after="120"/>
        <w:ind w:left="0"/>
      </w:pPr>
    </w:p>
    <w:p w14:paraId="679EB98F" w14:textId="77777777" w:rsidR="00C81337" w:rsidRDefault="00C81337">
      <w:pPr>
        <w:pStyle w:val="Lijstalinea"/>
        <w:spacing w:after="120"/>
        <w:ind w:left="0"/>
      </w:pPr>
    </w:p>
    <w:p w14:paraId="4F419451" w14:textId="77777777" w:rsidR="00C81337" w:rsidRDefault="00C81337">
      <w:pPr>
        <w:pStyle w:val="Lijstalinea"/>
        <w:spacing w:after="120"/>
        <w:ind w:left="0"/>
      </w:pPr>
    </w:p>
    <w:p w14:paraId="21E3BA73" w14:textId="77777777" w:rsidR="00C81337" w:rsidRDefault="00C81337">
      <w:pPr>
        <w:pStyle w:val="Lijstalinea"/>
        <w:spacing w:after="120"/>
        <w:ind w:left="0"/>
        <w:rPr>
          <w:b/>
          <w:bCs/>
          <w:u w:val="single"/>
        </w:rPr>
      </w:pPr>
    </w:p>
    <w:p w14:paraId="38748B25" w14:textId="77777777" w:rsidR="00C81337" w:rsidRDefault="00864C84">
      <w:pPr>
        <w:pStyle w:val="Lijstalinea"/>
        <w:spacing w:after="120"/>
        <w:ind w:left="0"/>
      </w:pPr>
      <w:r>
        <w:rPr>
          <w:b/>
          <w:bCs/>
          <w:u w:val="single"/>
        </w:rPr>
        <w:lastRenderedPageBreak/>
        <w:t xml:space="preserve">Assistentengedeelte </w:t>
      </w:r>
      <w:r>
        <w:rPr>
          <w:b/>
          <w:bCs/>
        </w:rPr>
        <w:t xml:space="preserve">                      Naam Assistente:          </w:t>
      </w:r>
    </w:p>
    <w:p w14:paraId="6A0ADB36" w14:textId="77777777" w:rsidR="00C81337" w:rsidRDefault="00864C84">
      <w:pPr>
        <w:pStyle w:val="Lijstalinea"/>
        <w:spacing w:after="120"/>
        <w:ind w:left="0"/>
      </w:pPr>
      <w:r>
        <w:t>Urinestick:</w:t>
      </w:r>
    </w:p>
    <w:p w14:paraId="3D889F7A" w14:textId="77777777" w:rsidR="00C81337" w:rsidRDefault="00864C84">
      <w:pPr>
        <w:pStyle w:val="Lijstalinea"/>
        <w:spacing w:after="120"/>
        <w:ind w:left="0"/>
      </w:pPr>
      <w:r>
        <w:t xml:space="preserve">pH:                                                                       </w:t>
      </w:r>
      <w:proofErr w:type="spellStart"/>
      <w:r>
        <w:t>Nit</w:t>
      </w:r>
      <w:proofErr w:type="spellEnd"/>
      <w:r>
        <w:t>:</w:t>
      </w:r>
    </w:p>
    <w:p w14:paraId="3D5AE4A3" w14:textId="77777777" w:rsidR="00C81337" w:rsidRDefault="00864C84">
      <w:pPr>
        <w:pStyle w:val="Lijstalinea"/>
        <w:spacing w:after="120"/>
        <w:ind w:left="0"/>
      </w:pPr>
      <w:proofErr w:type="spellStart"/>
      <w:r>
        <w:t>Glu</w:t>
      </w:r>
      <w:proofErr w:type="spellEnd"/>
      <w:r>
        <w:t xml:space="preserve">: </w:t>
      </w:r>
      <w:r>
        <w:t xml:space="preserve">                                                                     Pro:</w:t>
      </w:r>
    </w:p>
    <w:p w14:paraId="63020878" w14:textId="77777777" w:rsidR="00C81337" w:rsidRDefault="00864C84">
      <w:pPr>
        <w:pStyle w:val="Lijstalinea"/>
        <w:spacing w:after="120"/>
        <w:ind w:left="0"/>
      </w:pPr>
      <w:r>
        <w:t xml:space="preserve">Ket:                                                                      </w:t>
      </w:r>
      <w:proofErr w:type="spellStart"/>
      <w:r>
        <w:t>Ery</w:t>
      </w:r>
      <w:proofErr w:type="spellEnd"/>
      <w:r>
        <w:t>:</w:t>
      </w:r>
    </w:p>
    <w:p w14:paraId="600BD9D4" w14:textId="77777777" w:rsidR="00C81337" w:rsidRDefault="00864C84">
      <w:pPr>
        <w:pStyle w:val="Lijstalinea"/>
        <w:spacing w:after="120"/>
        <w:ind w:left="0"/>
      </w:pPr>
      <w:r>
        <w:t xml:space="preserve">Leu:                                                                      </w:t>
      </w:r>
      <w:proofErr w:type="spellStart"/>
      <w:r>
        <w:t>Hb</w:t>
      </w:r>
      <w:proofErr w:type="spellEnd"/>
      <w:r>
        <w:t>:</w:t>
      </w:r>
    </w:p>
    <w:p w14:paraId="41B08BFB" w14:textId="77777777" w:rsidR="00C81337" w:rsidRDefault="00C81337">
      <w:pPr>
        <w:pStyle w:val="Lijstalinea"/>
        <w:spacing w:after="120"/>
        <w:ind w:left="0"/>
      </w:pPr>
    </w:p>
    <w:p w14:paraId="2CF70097" w14:textId="77777777" w:rsidR="00C81337" w:rsidRDefault="00864C84">
      <w:pPr>
        <w:pStyle w:val="Lijstalinea"/>
        <w:spacing w:after="120"/>
        <w:ind w:left="0"/>
      </w:pPr>
      <w:proofErr w:type="spellStart"/>
      <w:r>
        <w:t>Uricult</w:t>
      </w:r>
      <w:proofErr w:type="spellEnd"/>
      <w:r>
        <w:t xml:space="preserve">:                </w:t>
      </w:r>
      <w:r>
        <w:t xml:space="preserve">                                                 Sediment:</w:t>
      </w:r>
    </w:p>
    <w:p w14:paraId="1ADE639F" w14:textId="77777777" w:rsidR="00C81337" w:rsidRDefault="00C81337">
      <w:pPr>
        <w:pStyle w:val="Lijstalinea"/>
        <w:spacing w:after="120"/>
        <w:ind w:left="0"/>
      </w:pPr>
    </w:p>
    <w:p w14:paraId="60A0782B" w14:textId="77777777" w:rsidR="00C81337" w:rsidRDefault="00864C84">
      <w:pPr>
        <w:pStyle w:val="Lijstalinea"/>
        <w:spacing w:after="120"/>
        <w:ind w:left="0"/>
      </w:pPr>
      <w:r>
        <w:t>Beleid van Huisarts...................:</w:t>
      </w:r>
    </w:p>
    <w:sectPr w:rsidR="00C81337">
      <w:pgSz w:w="11906" w:h="16838"/>
      <w:pgMar w:top="1134" w:right="1134" w:bottom="539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D187E0" w14:textId="77777777" w:rsidR="00864C84" w:rsidRDefault="00864C84">
      <w:r>
        <w:separator/>
      </w:r>
    </w:p>
  </w:endnote>
  <w:endnote w:type="continuationSeparator" w:id="0">
    <w:p w14:paraId="187E61A5" w14:textId="77777777" w:rsidR="00864C84" w:rsidRDefault="00864C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A846B4" w14:textId="77777777" w:rsidR="00864C84" w:rsidRDefault="00864C84">
      <w:r>
        <w:rPr>
          <w:color w:val="000000"/>
        </w:rPr>
        <w:separator/>
      </w:r>
    </w:p>
  </w:footnote>
  <w:footnote w:type="continuationSeparator" w:id="0">
    <w:p w14:paraId="2EE925EC" w14:textId="77777777" w:rsidR="00864C84" w:rsidRDefault="00864C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327DEE"/>
    <w:multiLevelType w:val="multilevel"/>
    <w:tmpl w:val="DD269348"/>
    <w:styleLink w:val="WWNum4"/>
    <w:lvl w:ilvl="0">
      <w:numFmt w:val="bullet"/>
      <w:lvlText w:val="o"/>
      <w:lvlJc w:val="left"/>
      <w:rPr>
        <w:rFonts w:ascii="Courier New" w:hAnsi="Courier New" w:cs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" w15:restartNumberingAfterBreak="0">
    <w:nsid w:val="37BE25C3"/>
    <w:multiLevelType w:val="multilevel"/>
    <w:tmpl w:val="C1EA9F20"/>
    <w:lvl w:ilvl="0">
      <w:numFmt w:val="bullet"/>
      <w:lvlText w:val="-"/>
      <w:lvlJc w:val="left"/>
      <w:pPr>
        <w:ind w:left="1778" w:hanging="360"/>
      </w:pPr>
      <w:rPr>
        <w:rFonts w:ascii="Times New Roman" w:eastAsia="SimSun" w:hAnsi="Times New Roman" w:cs="Times New Roman"/>
      </w:rPr>
    </w:lvl>
    <w:lvl w:ilvl="1">
      <w:numFmt w:val="bullet"/>
      <w:lvlText w:val="o"/>
      <w:lvlJc w:val="left"/>
      <w:pPr>
        <w:ind w:left="249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218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938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65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378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098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81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538" w:hanging="360"/>
      </w:pPr>
      <w:rPr>
        <w:rFonts w:ascii="Wingdings" w:hAnsi="Wingdings"/>
      </w:rPr>
    </w:lvl>
  </w:abstractNum>
  <w:abstractNum w:abstractNumId="2" w15:restartNumberingAfterBreak="0">
    <w:nsid w:val="46B12EFE"/>
    <w:multiLevelType w:val="multilevel"/>
    <w:tmpl w:val="26EA222C"/>
    <w:styleLink w:val="WWNum2"/>
    <w:lvl w:ilvl="0">
      <w:numFmt w:val="bullet"/>
      <w:lvlText w:val="o"/>
      <w:lvlJc w:val="left"/>
      <w:rPr>
        <w:rFonts w:ascii="Courier New" w:hAnsi="Courier New" w:cs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" w15:restartNumberingAfterBreak="0">
    <w:nsid w:val="4C2B57CE"/>
    <w:multiLevelType w:val="multilevel"/>
    <w:tmpl w:val="8E1417D8"/>
    <w:lvl w:ilvl="0">
      <w:numFmt w:val="bullet"/>
      <w:lvlText w:val="o"/>
      <w:lvlJc w:val="left"/>
      <w:pPr>
        <w:ind w:left="1069" w:hanging="360"/>
      </w:pPr>
      <w:rPr>
        <w:rFonts w:ascii="Courier New" w:hAnsi="Courier New" w:cs="Courier New"/>
      </w:rPr>
    </w:lvl>
    <w:lvl w:ilvl="1">
      <w:numFmt w:val="bullet"/>
      <w:lvlText w:val="o"/>
      <w:lvlJc w:val="left"/>
      <w:pPr>
        <w:ind w:left="1789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09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29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49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69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389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09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29" w:hanging="360"/>
      </w:pPr>
      <w:rPr>
        <w:rFonts w:ascii="Wingdings" w:hAnsi="Wingdings"/>
      </w:rPr>
    </w:lvl>
  </w:abstractNum>
  <w:abstractNum w:abstractNumId="4" w15:restartNumberingAfterBreak="0">
    <w:nsid w:val="5CEF123F"/>
    <w:multiLevelType w:val="multilevel"/>
    <w:tmpl w:val="43D25DB2"/>
    <w:styleLink w:val="WWNum3"/>
    <w:lvl w:ilvl="0">
      <w:numFmt w:val="bullet"/>
      <w:lvlText w:val="o"/>
      <w:lvlJc w:val="left"/>
      <w:rPr>
        <w:rFonts w:ascii="Courier New" w:hAnsi="Courier New" w:cs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5" w15:restartNumberingAfterBreak="0">
    <w:nsid w:val="7BAF411C"/>
    <w:multiLevelType w:val="multilevel"/>
    <w:tmpl w:val="406AB050"/>
    <w:styleLink w:val="WWNum1"/>
    <w:lvl w:ilvl="0">
      <w:numFmt w:val="bullet"/>
      <w:lvlText w:val="o"/>
      <w:lvlJc w:val="left"/>
      <w:rPr>
        <w:rFonts w:ascii="Courier New" w:hAnsi="Courier New" w:cs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5"/>
    <w:lvlOverride w:ilvl="0"/>
  </w:num>
  <w:num w:numId="6">
    <w:abstractNumId w:val="2"/>
    <w:lvlOverride w:ilvl="0"/>
  </w:num>
  <w:num w:numId="7">
    <w:abstractNumId w:val="0"/>
    <w:lvlOverride w:ilvl="0"/>
  </w:num>
  <w:num w:numId="8">
    <w:abstractNumId w:val="1"/>
  </w:num>
  <w:num w:numId="9">
    <w:abstractNumId w:val="4"/>
    <w:lvlOverride w:ilv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C81337"/>
    <w:rsid w:val="00864C84"/>
    <w:rsid w:val="00C81337"/>
    <w:rsid w:val="00E06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A04EC8"/>
  <w15:docId w15:val="{60196D2F-F7CC-4992-97D5-1CDCBE1AC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Mangal"/>
        <w:kern w:val="3"/>
        <w:sz w:val="24"/>
        <w:szCs w:val="24"/>
        <w:lang w:val="nl-NL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uppressAutoHyphens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jst">
    <w:name w:val="List"/>
    <w:basedOn w:val="Textbody"/>
  </w:style>
  <w:style w:type="paragraph" w:styleId="Bijschrift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Lijstalinea">
    <w:name w:val="List Paragraph"/>
    <w:basedOn w:val="Standard"/>
    <w:pPr>
      <w:ind w:left="720"/>
    </w:pPr>
  </w:style>
  <w:style w:type="character" w:customStyle="1" w:styleId="ListLabel1">
    <w:name w:val="ListLabel 1"/>
    <w:rPr>
      <w:rFonts w:cs="Courier New"/>
    </w:rPr>
  </w:style>
  <w:style w:type="numbering" w:customStyle="1" w:styleId="WWNum1">
    <w:name w:val="WWNum1"/>
    <w:basedOn w:val="Geenlijst"/>
    <w:pPr>
      <w:numPr>
        <w:numId w:val="1"/>
      </w:numPr>
    </w:pPr>
  </w:style>
  <w:style w:type="numbering" w:customStyle="1" w:styleId="WWNum2">
    <w:name w:val="WWNum2"/>
    <w:basedOn w:val="Geenlijst"/>
    <w:pPr>
      <w:numPr>
        <w:numId w:val="2"/>
      </w:numPr>
    </w:pPr>
  </w:style>
  <w:style w:type="numbering" w:customStyle="1" w:styleId="WWNum4">
    <w:name w:val="WWNum4"/>
    <w:basedOn w:val="Geenlijst"/>
    <w:pPr>
      <w:numPr>
        <w:numId w:val="3"/>
      </w:numPr>
    </w:pPr>
  </w:style>
  <w:style w:type="numbering" w:customStyle="1" w:styleId="WWNum3">
    <w:name w:val="WWNum3"/>
    <w:basedOn w:val="Geenlijst"/>
    <w:pPr>
      <w:numPr>
        <w:numId w:val="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300</Words>
  <Characters>1653</Characters>
  <Application>Microsoft Office Word</Application>
  <DocSecurity>0</DocSecurity>
  <Lines>13</Lines>
  <Paragraphs>3</Paragraphs>
  <ScaleCrop>false</ScaleCrop>
  <Company/>
  <LinksUpToDate>false</LinksUpToDate>
  <CharactersWithSpaces>1950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Huisart</dc:creator>
  <cp:lastModifiedBy>Wim Jansen</cp:lastModifiedBy>
  <cp:revision>2</cp:revision>
  <cp:lastPrinted>2020-02-18T08:01:00Z</cp:lastPrinted>
  <dcterms:created xsi:type="dcterms:W3CDTF">2020-09-08T11:51:00Z</dcterms:created>
  <dcterms:modified xsi:type="dcterms:W3CDTF">2020-09-08T11:51:00Z</dcterms:modified>
</cp:coreProperties>
</file>